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58FE41" w14:textId="77777777" w:rsidR="00500F18" w:rsidRPr="006C1286" w:rsidRDefault="00500F18" w:rsidP="00500F18">
      <w:pPr>
        <w:pStyle w:val="Nadpis1"/>
        <w:pBdr>
          <w:top w:val="single" w:sz="4" w:space="1" w:color="auto"/>
        </w:pBdr>
        <w:spacing w:before="0" w:after="0"/>
        <w:rPr>
          <w:sz w:val="24"/>
          <w:szCs w:val="24"/>
        </w:rPr>
      </w:pPr>
    </w:p>
    <w:p w14:paraId="0D1EEF10" w14:textId="77777777" w:rsidR="009E75DD" w:rsidRPr="007A6821" w:rsidRDefault="00C66FCC" w:rsidP="007A6821">
      <w:pPr>
        <w:pStyle w:val="Nadpis1"/>
        <w:pBdr>
          <w:top w:val="single" w:sz="4" w:space="1" w:color="auto"/>
        </w:pBdr>
        <w:spacing w:before="360" w:after="240"/>
        <w:rPr>
          <w:sz w:val="44"/>
          <w:szCs w:val="44"/>
        </w:rPr>
      </w:pPr>
      <w:r w:rsidRPr="007A6821">
        <w:rPr>
          <w:sz w:val="44"/>
          <w:szCs w:val="44"/>
        </w:rPr>
        <w:t>krycí list nabídky</w:t>
      </w:r>
    </w:p>
    <w:p w14:paraId="76C5FE6B" w14:textId="1CA4FEAA" w:rsidR="00500F18" w:rsidRPr="007A6821" w:rsidRDefault="00EC5D9E" w:rsidP="006C1286">
      <w:pPr>
        <w:spacing w:after="120"/>
        <w:jc w:val="both"/>
        <w:rPr>
          <w:color w:val="404040" w:themeColor="text1" w:themeTint="BF"/>
          <w:sz w:val="20"/>
          <w:szCs w:val="20"/>
        </w:rPr>
      </w:pPr>
      <w:r w:rsidRPr="007A6821">
        <w:rPr>
          <w:color w:val="404040" w:themeColor="text1" w:themeTint="BF"/>
          <w:sz w:val="20"/>
          <w:szCs w:val="20"/>
        </w:rPr>
        <w:t xml:space="preserve">pro záměr obce </w:t>
      </w:r>
      <w:r w:rsidR="00EB2C65">
        <w:rPr>
          <w:color w:val="404040" w:themeColor="text1" w:themeTint="BF"/>
          <w:sz w:val="20"/>
          <w:szCs w:val="20"/>
        </w:rPr>
        <w:t>Staňkov</w:t>
      </w:r>
      <w:r w:rsidR="00EB2C65" w:rsidRPr="00F44381">
        <w:rPr>
          <w:color w:val="404040" w:themeColor="text1" w:themeTint="BF"/>
          <w:sz w:val="20"/>
          <w:szCs w:val="20"/>
        </w:rPr>
        <w:t xml:space="preserve"> (IČ </w:t>
      </w:r>
      <w:r w:rsidR="00EB2C65" w:rsidRPr="00B16A3B">
        <w:rPr>
          <w:color w:val="404040" w:themeColor="text1" w:themeTint="BF"/>
          <w:sz w:val="20"/>
          <w:szCs w:val="20"/>
        </w:rPr>
        <w:t>00666530</w:t>
      </w:r>
      <w:r w:rsidRPr="007A6821">
        <w:rPr>
          <w:color w:val="404040" w:themeColor="text1" w:themeTint="BF"/>
          <w:sz w:val="20"/>
          <w:szCs w:val="20"/>
        </w:rPr>
        <w:t>) pronajmout vodohospodářský majetek</w:t>
      </w:r>
      <w:r w:rsidR="00046485" w:rsidRPr="007A6821">
        <w:rPr>
          <w:color w:val="404040" w:themeColor="text1" w:themeTint="BF"/>
          <w:sz w:val="20"/>
          <w:szCs w:val="20"/>
        </w:rPr>
        <w:t xml:space="preserve"> obce </w:t>
      </w:r>
      <w:r w:rsidR="0033202E">
        <w:rPr>
          <w:color w:val="404040" w:themeColor="text1" w:themeTint="BF"/>
          <w:sz w:val="20"/>
          <w:szCs w:val="20"/>
        </w:rPr>
        <w:t>Staňkov</w:t>
      </w:r>
      <w:r w:rsidRPr="007A6821">
        <w:rPr>
          <w:color w:val="404040" w:themeColor="text1" w:themeTint="BF"/>
          <w:sz w:val="20"/>
          <w:szCs w:val="20"/>
        </w:rPr>
        <w:t xml:space="preserve"> od </w:t>
      </w:r>
      <w:r w:rsidR="003B254A" w:rsidRPr="007A6821">
        <w:rPr>
          <w:color w:val="404040" w:themeColor="text1" w:themeTint="BF"/>
          <w:sz w:val="20"/>
          <w:szCs w:val="20"/>
        </w:rPr>
        <w:t>1.</w:t>
      </w:r>
      <w:r w:rsidR="00046485" w:rsidRPr="007A6821">
        <w:rPr>
          <w:color w:val="404040" w:themeColor="text1" w:themeTint="BF"/>
          <w:sz w:val="20"/>
          <w:szCs w:val="20"/>
        </w:rPr>
        <w:t xml:space="preserve"> </w:t>
      </w:r>
      <w:r w:rsidR="007A6821">
        <w:rPr>
          <w:color w:val="404040" w:themeColor="text1" w:themeTint="BF"/>
          <w:sz w:val="20"/>
          <w:szCs w:val="20"/>
        </w:rPr>
        <w:t>1</w:t>
      </w:r>
      <w:r w:rsidR="003B254A" w:rsidRPr="007A6821">
        <w:rPr>
          <w:color w:val="404040" w:themeColor="text1" w:themeTint="BF"/>
          <w:sz w:val="20"/>
          <w:szCs w:val="20"/>
        </w:rPr>
        <w:t>.</w:t>
      </w:r>
      <w:r w:rsidR="00046485" w:rsidRPr="007A6821">
        <w:rPr>
          <w:color w:val="404040" w:themeColor="text1" w:themeTint="BF"/>
          <w:sz w:val="20"/>
          <w:szCs w:val="20"/>
        </w:rPr>
        <w:t xml:space="preserve"> </w:t>
      </w:r>
      <w:r w:rsidR="003B254A" w:rsidRPr="007A6821">
        <w:rPr>
          <w:color w:val="404040" w:themeColor="text1" w:themeTint="BF"/>
          <w:sz w:val="20"/>
          <w:szCs w:val="20"/>
        </w:rPr>
        <w:t>202</w:t>
      </w:r>
      <w:r w:rsidR="003C23B5">
        <w:rPr>
          <w:color w:val="404040" w:themeColor="text1" w:themeTint="BF"/>
          <w:sz w:val="20"/>
          <w:szCs w:val="20"/>
        </w:rPr>
        <w:t>7</w:t>
      </w:r>
      <w:r w:rsidR="003B254A" w:rsidRPr="007A6821">
        <w:rPr>
          <w:color w:val="404040" w:themeColor="text1" w:themeTint="BF"/>
          <w:sz w:val="20"/>
          <w:szCs w:val="20"/>
        </w:rPr>
        <w:t xml:space="preserve"> do</w:t>
      </w:r>
      <w:r w:rsidR="007A6821">
        <w:rPr>
          <w:color w:val="404040" w:themeColor="text1" w:themeTint="BF"/>
          <w:sz w:val="20"/>
          <w:szCs w:val="20"/>
        </w:rPr>
        <w:t> </w:t>
      </w:r>
      <w:r w:rsidR="003B254A" w:rsidRPr="007A6821">
        <w:rPr>
          <w:color w:val="404040" w:themeColor="text1" w:themeTint="BF"/>
          <w:sz w:val="20"/>
          <w:szCs w:val="20"/>
        </w:rPr>
        <w:t>3</w:t>
      </w:r>
      <w:r w:rsidR="00556218" w:rsidRPr="007A6821">
        <w:rPr>
          <w:color w:val="404040" w:themeColor="text1" w:themeTint="BF"/>
          <w:sz w:val="20"/>
          <w:szCs w:val="20"/>
        </w:rPr>
        <w:t>1</w:t>
      </w:r>
      <w:r w:rsidR="003B254A" w:rsidRPr="007A6821">
        <w:rPr>
          <w:color w:val="404040" w:themeColor="text1" w:themeTint="BF"/>
          <w:sz w:val="20"/>
          <w:szCs w:val="20"/>
        </w:rPr>
        <w:t>.</w:t>
      </w:r>
      <w:r w:rsidR="007A6821">
        <w:rPr>
          <w:color w:val="404040" w:themeColor="text1" w:themeTint="BF"/>
          <w:sz w:val="20"/>
          <w:szCs w:val="20"/>
        </w:rPr>
        <w:t> </w:t>
      </w:r>
      <w:r w:rsidR="00556218" w:rsidRPr="007A6821">
        <w:rPr>
          <w:color w:val="404040" w:themeColor="text1" w:themeTint="BF"/>
          <w:sz w:val="20"/>
          <w:szCs w:val="20"/>
        </w:rPr>
        <w:t>12</w:t>
      </w:r>
      <w:r w:rsidR="003B254A" w:rsidRPr="007A6821">
        <w:rPr>
          <w:color w:val="404040" w:themeColor="text1" w:themeTint="BF"/>
          <w:sz w:val="20"/>
          <w:szCs w:val="20"/>
        </w:rPr>
        <w:t>.</w:t>
      </w:r>
      <w:r w:rsidR="007A6821">
        <w:rPr>
          <w:color w:val="404040" w:themeColor="text1" w:themeTint="BF"/>
          <w:sz w:val="20"/>
          <w:szCs w:val="20"/>
        </w:rPr>
        <w:t> </w:t>
      </w:r>
      <w:r w:rsidR="003B254A" w:rsidRPr="007A6821">
        <w:rPr>
          <w:color w:val="404040" w:themeColor="text1" w:themeTint="BF"/>
          <w:sz w:val="20"/>
          <w:szCs w:val="20"/>
        </w:rPr>
        <w:t>20</w:t>
      </w:r>
      <w:r w:rsidR="00EB2C65">
        <w:rPr>
          <w:color w:val="404040" w:themeColor="text1" w:themeTint="BF"/>
          <w:sz w:val="20"/>
          <w:szCs w:val="20"/>
        </w:rPr>
        <w:t>32</w:t>
      </w:r>
      <w:r w:rsidR="003B254A" w:rsidRPr="007A6821">
        <w:rPr>
          <w:color w:val="404040" w:themeColor="text1" w:themeTint="BF"/>
          <w:sz w:val="20"/>
          <w:szCs w:val="20"/>
        </w:rPr>
        <w:t>.</w:t>
      </w:r>
    </w:p>
    <w:p w14:paraId="24BE4543" w14:textId="77777777" w:rsidR="00A933D7" w:rsidRPr="00500F18" w:rsidRDefault="00A933D7" w:rsidP="006C1286">
      <w:pPr>
        <w:spacing w:after="120"/>
        <w:jc w:val="both"/>
        <w:rPr>
          <w:color w:val="404040" w:themeColor="text1" w:themeTint="BF"/>
        </w:rPr>
      </w:pPr>
    </w:p>
    <w:tbl>
      <w:tblPr>
        <w:tblStyle w:val="BusinessPaper"/>
        <w:tblW w:w="0" w:type="auto"/>
        <w:tblLook w:val="04A0" w:firstRow="1" w:lastRow="0" w:firstColumn="1" w:lastColumn="0" w:noHBand="0" w:noVBand="1"/>
      </w:tblPr>
      <w:tblGrid>
        <w:gridCol w:w="3119"/>
        <w:gridCol w:w="6772"/>
      </w:tblGrid>
      <w:tr w:rsidR="006C1286" w14:paraId="1C479469" w14:textId="77777777" w:rsidTr="00A933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3273CE84" w14:textId="77777777" w:rsidR="006C1286" w:rsidRDefault="006C1286" w:rsidP="006C1286">
            <w:pPr>
              <w:jc w:val="right"/>
              <w:rPr>
                <w:b w:val="0"/>
                <w:color w:val="404040" w:themeColor="text1" w:themeTint="BF"/>
              </w:rPr>
            </w:pPr>
            <w:r>
              <w:rPr>
                <w:color w:val="FFFFFF" w:themeColor="background1"/>
              </w:rPr>
              <w:t>Název zájemce:</w:t>
            </w:r>
          </w:p>
        </w:tc>
        <w:tc>
          <w:tcPr>
            <w:tcW w:w="6772" w:type="dxa"/>
          </w:tcPr>
          <w:p w14:paraId="1FC67A1E" w14:textId="506A35EE" w:rsidR="006C1286" w:rsidRPr="00A933D7" w:rsidRDefault="006C1286" w:rsidP="008E7F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9C4294" w:rsidRPr="00A933D7" w14:paraId="1FE8DCDF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01154CE0" w14:textId="77777777" w:rsidR="009C4294" w:rsidRPr="00EC5D9E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EC5D9E">
              <w:rPr>
                <w:rFonts w:cs="Arial"/>
                <w:b/>
                <w:bCs/>
                <w:sz w:val="20"/>
              </w:rPr>
              <w:t>Sídlo:</w:t>
            </w:r>
          </w:p>
        </w:tc>
        <w:tc>
          <w:tcPr>
            <w:tcW w:w="6772" w:type="dxa"/>
            <w:vAlign w:val="center"/>
          </w:tcPr>
          <w:p w14:paraId="2932E0DA" w14:textId="3AAE539D" w:rsidR="009C4294" w:rsidRPr="00A933D7" w:rsidRDefault="009C4294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:rsidRPr="00A933D7" w14:paraId="52CE14DA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436E158A" w14:textId="77777777" w:rsidR="00EC5D9E" w:rsidRPr="00A933D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Korespondenční adresa</w:t>
            </w:r>
            <w:r w:rsidRPr="00063B37">
              <w:rPr>
                <w:rFonts w:cs="Arial"/>
                <w:b/>
                <w:bCs/>
                <w:sz w:val="20"/>
              </w:rPr>
              <w:t>:</w:t>
            </w:r>
          </w:p>
        </w:tc>
        <w:tc>
          <w:tcPr>
            <w:tcW w:w="6772" w:type="dxa"/>
            <w:vAlign w:val="center"/>
          </w:tcPr>
          <w:p w14:paraId="713D2C01" w14:textId="640BF09D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9C4294" w:rsidRPr="00A933D7" w14:paraId="6D2ADB53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4702DE04" w14:textId="77777777" w:rsidR="009C4294" w:rsidRPr="00EC5D9E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EC5D9E">
              <w:rPr>
                <w:rFonts w:cs="Arial"/>
                <w:b/>
                <w:bCs/>
                <w:sz w:val="20"/>
              </w:rPr>
              <w:t>IČ:</w:t>
            </w:r>
          </w:p>
        </w:tc>
        <w:tc>
          <w:tcPr>
            <w:tcW w:w="6772" w:type="dxa"/>
            <w:vAlign w:val="center"/>
          </w:tcPr>
          <w:p w14:paraId="540C0BBB" w14:textId="4DEE340F" w:rsidR="009C4294" w:rsidRPr="00A933D7" w:rsidRDefault="009C4294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:rsidRPr="00A933D7" w14:paraId="4389DC24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02CE98E" w14:textId="77777777" w:rsidR="00EC5D9E" w:rsidRPr="00EC5D9E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EC5D9E">
              <w:rPr>
                <w:rFonts w:cs="Arial"/>
                <w:b/>
                <w:bCs/>
                <w:sz w:val="20"/>
              </w:rPr>
              <w:t>DIČ:</w:t>
            </w:r>
          </w:p>
        </w:tc>
        <w:tc>
          <w:tcPr>
            <w:tcW w:w="6772" w:type="dxa"/>
            <w:vAlign w:val="center"/>
          </w:tcPr>
          <w:p w14:paraId="76089D5C" w14:textId="707E131D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:rsidRPr="00A933D7" w14:paraId="6DB3F641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1ACF2586" w14:textId="77777777" w:rsidR="00EC5D9E" w:rsidRPr="00A933D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Tel</w:t>
            </w:r>
            <w:r>
              <w:rPr>
                <w:rFonts w:cs="Arial"/>
                <w:b/>
                <w:bCs/>
                <w:sz w:val="20"/>
              </w:rPr>
              <w:t>efon</w:t>
            </w:r>
            <w:r w:rsidRPr="00063B37">
              <w:rPr>
                <w:rFonts w:cs="Arial"/>
                <w:b/>
                <w:bCs/>
                <w:sz w:val="20"/>
              </w:rPr>
              <w:t>:</w:t>
            </w:r>
          </w:p>
        </w:tc>
        <w:tc>
          <w:tcPr>
            <w:tcW w:w="6772" w:type="dxa"/>
            <w:vAlign w:val="center"/>
          </w:tcPr>
          <w:p w14:paraId="17DF545B" w14:textId="3F23FAF5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:rsidRPr="00A933D7" w14:paraId="4CA2734D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BFB1B98" w14:textId="77777777" w:rsidR="00EC5D9E" w:rsidRPr="00A933D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E-mail:</w:t>
            </w:r>
          </w:p>
        </w:tc>
        <w:tc>
          <w:tcPr>
            <w:tcW w:w="6772" w:type="dxa"/>
            <w:vAlign w:val="center"/>
          </w:tcPr>
          <w:p w14:paraId="5B5E52FC" w14:textId="3ABE7D2C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14:paraId="1D1D68C7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0F2E1E14" w14:textId="77777777" w:rsidR="00EC5D9E" w:rsidRPr="00063B3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Datová schránka (ID):</w:t>
            </w:r>
          </w:p>
        </w:tc>
        <w:tc>
          <w:tcPr>
            <w:tcW w:w="6772" w:type="dxa"/>
            <w:vAlign w:val="center"/>
          </w:tcPr>
          <w:p w14:paraId="77449537" w14:textId="5AEF3EF0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EC5D9E" w:rsidRPr="00A933D7" w14:paraId="1648535E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0C494F45" w14:textId="77777777" w:rsidR="00EC5D9E" w:rsidRPr="00A933D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 xml:space="preserve">Kontaktní osoba:  </w:t>
            </w:r>
          </w:p>
        </w:tc>
        <w:tc>
          <w:tcPr>
            <w:tcW w:w="6772" w:type="dxa"/>
            <w:vAlign w:val="center"/>
          </w:tcPr>
          <w:p w14:paraId="7372CDA6" w14:textId="7AD23456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:rsidRPr="00A933D7" w14:paraId="097F4468" w14:textId="77777777" w:rsidTr="00F02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6FB2EC93" w14:textId="77777777" w:rsidR="00EC5D9E" w:rsidRPr="00A933D7" w:rsidRDefault="00EC5D9E" w:rsidP="00F026F1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O</w:t>
            </w:r>
            <w:r w:rsidRPr="00063B37">
              <w:rPr>
                <w:rFonts w:cs="Arial"/>
                <w:b/>
                <w:bCs/>
                <w:sz w:val="20"/>
              </w:rPr>
              <w:t>soba</w:t>
            </w:r>
            <w:r>
              <w:rPr>
                <w:rFonts w:cs="Arial"/>
                <w:b/>
                <w:bCs/>
                <w:sz w:val="20"/>
              </w:rPr>
              <w:t xml:space="preserve"> oprávněná </w:t>
            </w:r>
            <w:r w:rsidR="00A933D7">
              <w:rPr>
                <w:rFonts w:cs="Arial"/>
                <w:b/>
                <w:bCs/>
                <w:sz w:val="20"/>
              </w:rPr>
              <w:t>jednat</w:t>
            </w:r>
            <w:r w:rsidRPr="00063B37">
              <w:rPr>
                <w:rFonts w:cs="Arial"/>
                <w:b/>
                <w:bCs/>
                <w:sz w:val="20"/>
              </w:rPr>
              <w:t xml:space="preserve">:  </w:t>
            </w:r>
          </w:p>
        </w:tc>
        <w:tc>
          <w:tcPr>
            <w:tcW w:w="6772" w:type="dxa"/>
            <w:vAlign w:val="center"/>
          </w:tcPr>
          <w:p w14:paraId="3E2AC2C8" w14:textId="12E474AB" w:rsidR="00EC5D9E" w:rsidRPr="00A933D7" w:rsidRDefault="00EC5D9E" w:rsidP="00F026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/>
                <w:color w:val="0072C6" w:themeColor="accent1"/>
                <w:sz w:val="22"/>
                <w:szCs w:val="22"/>
              </w:rPr>
            </w:pPr>
          </w:p>
        </w:tc>
      </w:tr>
      <w:tr w:rsidR="00EC5D9E" w14:paraId="0490DF68" w14:textId="77777777" w:rsidTr="00A933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27003C6" w14:textId="689D6345" w:rsidR="00EC5D9E" w:rsidRPr="00756F89" w:rsidRDefault="00EC5D9E" w:rsidP="00C6367D">
            <w:pPr>
              <w:spacing w:before="120" w:after="120"/>
              <w:rPr>
                <w:rFonts w:cs="Arial"/>
                <w:b/>
                <w:bCs/>
                <w:sz w:val="20"/>
              </w:rPr>
            </w:pPr>
            <w:r w:rsidRPr="00063B37">
              <w:rPr>
                <w:rFonts w:cs="Arial"/>
                <w:b/>
                <w:bCs/>
                <w:sz w:val="20"/>
              </w:rPr>
              <w:t>Podpis oprávněné osoby</w:t>
            </w:r>
            <w:r w:rsidR="00C6367D">
              <w:rPr>
                <w:rFonts w:cs="Arial"/>
                <w:b/>
                <w:bCs/>
                <w:sz w:val="20"/>
              </w:rPr>
              <w:t>:</w:t>
            </w:r>
          </w:p>
          <w:p w14:paraId="4E4DB366" w14:textId="39FAE12E" w:rsidR="00EC5D9E" w:rsidRPr="00EC5D9E" w:rsidRDefault="00EC5D9E" w:rsidP="00C6367D">
            <w:pPr>
              <w:spacing w:before="120" w:after="120"/>
              <w:rPr>
                <w:i/>
                <w:sz w:val="16"/>
                <w:szCs w:val="16"/>
              </w:rPr>
            </w:pPr>
            <w:r w:rsidRPr="004A3873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>podpis osoby oprávněné jednat za</w:t>
            </w:r>
            <w:r w:rsidR="00C6367D">
              <w:rPr>
                <w:i/>
                <w:sz w:val="16"/>
                <w:szCs w:val="16"/>
              </w:rPr>
              <w:t> </w:t>
            </w:r>
            <w:r>
              <w:rPr>
                <w:i/>
                <w:sz w:val="16"/>
                <w:szCs w:val="16"/>
              </w:rPr>
              <w:t xml:space="preserve">zájemce </w:t>
            </w:r>
            <w:r w:rsidR="00C6367D">
              <w:rPr>
                <w:i/>
                <w:sz w:val="16"/>
                <w:szCs w:val="16"/>
              </w:rPr>
              <w:t>o pacht</w:t>
            </w:r>
            <w:r w:rsidRPr="004A3873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6772" w:type="dxa"/>
            <w:vAlign w:val="center"/>
          </w:tcPr>
          <w:p w14:paraId="15E81C42" w14:textId="77777777" w:rsidR="00EC5D9E" w:rsidRPr="00A933D7" w:rsidRDefault="00EC5D9E" w:rsidP="00A933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A933D7" w14:paraId="5C80887F" w14:textId="77777777" w:rsidTr="00A933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53C0E38" w14:textId="45573A1D" w:rsidR="003D2127" w:rsidRDefault="00A933D7" w:rsidP="00A933D7">
            <w:pPr>
              <w:spacing w:before="120" w:after="120"/>
              <w:rPr>
                <w:rFonts w:cs="Arial"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Kritérium pro výběr </w:t>
            </w:r>
            <w:r w:rsidR="008E7F49" w:rsidRPr="00A933D7">
              <w:rPr>
                <w:rFonts w:cs="Arial"/>
                <w:b/>
                <w:bCs/>
                <w:sz w:val="20"/>
              </w:rPr>
              <w:t xml:space="preserve">pronajímatele </w:t>
            </w:r>
            <w:r w:rsidR="008E7F49">
              <w:rPr>
                <w:rFonts w:cs="Arial"/>
                <w:b/>
                <w:bCs/>
                <w:sz w:val="20"/>
              </w:rPr>
              <w:t>– součet</w:t>
            </w:r>
            <w:r w:rsidRPr="00A933D7">
              <w:rPr>
                <w:rFonts w:cs="Arial"/>
                <w:b/>
                <w:bCs/>
                <w:sz w:val="20"/>
              </w:rPr>
              <w:t xml:space="preserve"> nabízené ceny vodného a</w:t>
            </w:r>
            <w:r w:rsidR="00E773DD">
              <w:rPr>
                <w:rFonts w:cs="Arial"/>
                <w:b/>
                <w:bCs/>
                <w:sz w:val="20"/>
              </w:rPr>
              <w:t> </w:t>
            </w:r>
            <w:r w:rsidRPr="00A933D7">
              <w:rPr>
                <w:rFonts w:cs="Arial"/>
                <w:b/>
                <w:bCs/>
                <w:sz w:val="20"/>
              </w:rPr>
              <w:t>stočného</w:t>
            </w:r>
            <w:r w:rsidR="00C6367D">
              <w:rPr>
                <w:rFonts w:cs="Arial"/>
                <w:b/>
                <w:bCs/>
                <w:sz w:val="20"/>
              </w:rPr>
              <w:t xml:space="preserve"> </w:t>
            </w:r>
            <w:r w:rsidR="003D2127" w:rsidRPr="003D2127">
              <w:rPr>
                <w:rFonts w:cs="Arial"/>
                <w:b/>
                <w:bCs/>
                <w:sz w:val="20"/>
              </w:rPr>
              <w:t xml:space="preserve">v jednosložkové formě </w:t>
            </w:r>
            <w:r w:rsidR="003B254A" w:rsidRPr="003B254A">
              <w:rPr>
                <w:rFonts w:cs="Arial"/>
                <w:b/>
                <w:bCs/>
                <w:sz w:val="20"/>
              </w:rPr>
              <w:t>na období od 1.</w:t>
            </w:r>
            <w:r w:rsidR="003B254A">
              <w:rPr>
                <w:rFonts w:cs="Arial"/>
                <w:b/>
                <w:bCs/>
                <w:sz w:val="20"/>
              </w:rPr>
              <w:t> </w:t>
            </w:r>
            <w:r w:rsidR="007A6821">
              <w:rPr>
                <w:rFonts w:cs="Arial"/>
                <w:b/>
                <w:bCs/>
                <w:sz w:val="20"/>
              </w:rPr>
              <w:t>1</w:t>
            </w:r>
            <w:r w:rsidR="003B254A" w:rsidRPr="003B254A">
              <w:rPr>
                <w:rFonts w:cs="Arial"/>
                <w:b/>
                <w:bCs/>
                <w:sz w:val="20"/>
              </w:rPr>
              <w:t>.</w:t>
            </w:r>
            <w:r w:rsidR="003B254A">
              <w:rPr>
                <w:rFonts w:cs="Arial"/>
                <w:b/>
                <w:bCs/>
                <w:sz w:val="20"/>
              </w:rPr>
              <w:t> </w:t>
            </w:r>
            <w:r w:rsidR="003B254A" w:rsidRPr="003B254A">
              <w:rPr>
                <w:rFonts w:cs="Arial"/>
                <w:b/>
                <w:bCs/>
                <w:sz w:val="20"/>
              </w:rPr>
              <w:t>202</w:t>
            </w:r>
            <w:r w:rsidR="003C23B5">
              <w:rPr>
                <w:rFonts w:cs="Arial"/>
                <w:b/>
                <w:bCs/>
                <w:sz w:val="20"/>
              </w:rPr>
              <w:t>7</w:t>
            </w:r>
            <w:r w:rsidR="003B254A" w:rsidRPr="003B254A">
              <w:rPr>
                <w:rFonts w:cs="Arial"/>
                <w:b/>
                <w:bCs/>
                <w:sz w:val="20"/>
              </w:rPr>
              <w:t xml:space="preserve"> – 3</w:t>
            </w:r>
            <w:r w:rsidR="007A6821">
              <w:rPr>
                <w:rFonts w:cs="Arial"/>
                <w:b/>
                <w:bCs/>
                <w:sz w:val="20"/>
              </w:rPr>
              <w:t>1</w:t>
            </w:r>
            <w:r w:rsidR="003B254A" w:rsidRPr="003B254A">
              <w:rPr>
                <w:rFonts w:cs="Arial"/>
                <w:b/>
                <w:bCs/>
                <w:sz w:val="20"/>
              </w:rPr>
              <w:t xml:space="preserve">. </w:t>
            </w:r>
            <w:r w:rsidR="007A6821">
              <w:rPr>
                <w:rFonts w:cs="Arial"/>
                <w:b/>
                <w:bCs/>
                <w:sz w:val="20"/>
              </w:rPr>
              <w:t>12</w:t>
            </w:r>
            <w:r w:rsidR="003B254A" w:rsidRPr="003B254A">
              <w:rPr>
                <w:rFonts w:cs="Arial"/>
                <w:b/>
                <w:bCs/>
                <w:sz w:val="20"/>
              </w:rPr>
              <w:t>. 202</w:t>
            </w:r>
            <w:r w:rsidR="003C23B5">
              <w:rPr>
                <w:rFonts w:cs="Arial"/>
                <w:b/>
                <w:bCs/>
                <w:sz w:val="20"/>
              </w:rPr>
              <w:t>7</w:t>
            </w:r>
          </w:p>
          <w:p w14:paraId="44D73A93" w14:textId="494CE00C" w:rsidR="00A933D7" w:rsidRPr="00A933D7" w:rsidRDefault="00A933D7" w:rsidP="00A933D7">
            <w:pPr>
              <w:spacing w:before="120" w:after="120"/>
              <w:rPr>
                <w:rFonts w:cs="Arial"/>
                <w:bCs/>
                <w:sz w:val="20"/>
              </w:rPr>
            </w:pPr>
            <w:r w:rsidRPr="00A933D7">
              <w:rPr>
                <w:rFonts w:cs="Arial"/>
                <w:b/>
                <w:bCs/>
                <w:sz w:val="20"/>
              </w:rPr>
              <w:t>(bez DPH)</w:t>
            </w:r>
            <w:r>
              <w:rPr>
                <w:rFonts w:cs="Arial"/>
                <w:b/>
                <w:bCs/>
                <w:sz w:val="20"/>
              </w:rPr>
              <w:t xml:space="preserve"> v Kč/m</w:t>
            </w:r>
            <w:r w:rsidRPr="00A933D7">
              <w:rPr>
                <w:rFonts w:cs="Arial"/>
                <w:b/>
                <w:bCs/>
                <w:sz w:val="20"/>
                <w:vertAlign w:val="superscript"/>
              </w:rPr>
              <w:t>3</w:t>
            </w:r>
            <w:r w:rsidRPr="00063B37">
              <w:rPr>
                <w:rFonts w:cs="Arial"/>
                <w:b/>
                <w:bCs/>
                <w:sz w:val="20"/>
              </w:rPr>
              <w:t xml:space="preserve">:  </w:t>
            </w:r>
          </w:p>
        </w:tc>
        <w:tc>
          <w:tcPr>
            <w:tcW w:w="6772" w:type="dxa"/>
            <w:vAlign w:val="center"/>
          </w:tcPr>
          <w:p w14:paraId="0FEEF02C" w14:textId="3526497A" w:rsidR="00A933D7" w:rsidRPr="00E773DD" w:rsidRDefault="00A933D7" w:rsidP="00A933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2C6" w:themeColor="accent1"/>
                <w:sz w:val="40"/>
                <w:szCs w:val="40"/>
              </w:rPr>
            </w:pPr>
          </w:p>
        </w:tc>
      </w:tr>
    </w:tbl>
    <w:p w14:paraId="4A015909" w14:textId="77777777" w:rsidR="009C4294" w:rsidRDefault="009C4294" w:rsidP="009C4294">
      <w:pPr>
        <w:spacing w:before="0" w:after="0" w:line="240" w:lineRule="auto"/>
        <w:rPr>
          <w:color w:val="404040" w:themeColor="text1" w:themeTint="BF"/>
        </w:rPr>
      </w:pPr>
    </w:p>
    <w:p w14:paraId="30C19380" w14:textId="77777777" w:rsidR="009C4294" w:rsidRDefault="009C4294" w:rsidP="009C4294">
      <w:pPr>
        <w:pStyle w:val="Seznamsodrkami"/>
        <w:numPr>
          <w:ilvl w:val="0"/>
          <w:numId w:val="0"/>
        </w:numPr>
        <w:ind w:left="936" w:hanging="360"/>
      </w:pPr>
    </w:p>
    <w:sectPr w:rsidR="009C4294" w:rsidSect="00EB2C65">
      <w:footerReference w:type="default" r:id="rId7"/>
      <w:headerReference w:type="first" r:id="rId8"/>
      <w:footerReference w:type="first" r:id="rId9"/>
      <w:pgSz w:w="11907" w:h="16839" w:code="9"/>
      <w:pgMar w:top="1775" w:right="1008" w:bottom="144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BF88AF" w14:textId="77777777" w:rsidR="005C4365" w:rsidRDefault="005C4365">
      <w:pPr>
        <w:spacing w:before="0" w:after="0" w:line="240" w:lineRule="auto"/>
      </w:pPr>
      <w:r>
        <w:separator/>
      </w:r>
    </w:p>
    <w:p w14:paraId="2DEB9D95" w14:textId="77777777" w:rsidR="005C4365" w:rsidRDefault="005C4365"/>
  </w:endnote>
  <w:endnote w:type="continuationSeparator" w:id="0">
    <w:p w14:paraId="515B331D" w14:textId="77777777" w:rsidR="005C4365" w:rsidRDefault="005C4365">
      <w:pPr>
        <w:spacing w:before="0" w:after="0" w:line="240" w:lineRule="auto"/>
      </w:pPr>
      <w:r>
        <w:continuationSeparator/>
      </w:r>
    </w:p>
    <w:p w14:paraId="32C4BB06" w14:textId="77777777" w:rsidR="005C4365" w:rsidRDefault="005C4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(Základní text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41171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71846" w14:textId="77777777" w:rsidR="00B3681A" w:rsidRDefault="00B3681A">
        <w:pPr>
          <w:pStyle w:val="Zp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39864" w14:textId="01588AA1" w:rsidR="00EB2C65" w:rsidRPr="00B75C45" w:rsidRDefault="00EB2C65" w:rsidP="00EB2C65">
    <w:pPr>
      <w:pStyle w:val="Zpat"/>
      <w:spacing w:line="276" w:lineRule="auto"/>
      <w:rPr>
        <w:sz w:val="18"/>
        <w:szCs w:val="18"/>
      </w:rPr>
    </w:pPr>
    <w:r w:rsidRPr="00B75C45">
      <w:rPr>
        <w:sz w:val="18"/>
        <w:szCs w:val="18"/>
      </w:rPr>
      <w:t xml:space="preserve">Obec </w:t>
    </w:r>
    <w:r>
      <w:rPr>
        <w:sz w:val="18"/>
        <w:szCs w:val="18"/>
      </w:rPr>
      <w:t>Staňkov</w:t>
    </w:r>
    <w:r w:rsidRPr="00B75C45">
      <w:rPr>
        <w:sz w:val="18"/>
        <w:szCs w:val="18"/>
      </w:rPr>
      <w:t xml:space="preserve"> </w:t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>
      <w:rPr>
        <w:sz w:val="18"/>
        <w:szCs w:val="18"/>
      </w:rPr>
      <w:t xml:space="preserve">     </w:t>
    </w:r>
    <w:r w:rsidRPr="00B75C45">
      <w:rPr>
        <w:sz w:val="18"/>
        <w:szCs w:val="18"/>
      </w:rPr>
      <w:t xml:space="preserve">IČ </w:t>
    </w:r>
    <w:r w:rsidRPr="00F819EA">
      <w:rPr>
        <w:sz w:val="18"/>
        <w:szCs w:val="18"/>
      </w:rPr>
      <w:t>00666530</w:t>
    </w:r>
    <w:r w:rsidRPr="00B75C45">
      <w:rPr>
        <w:sz w:val="18"/>
        <w:szCs w:val="18"/>
      </w:rPr>
      <w:t xml:space="preserve">, ID-DS: </w:t>
    </w:r>
    <w:r w:rsidRPr="00B16A3B">
      <w:rPr>
        <w:sz w:val="18"/>
        <w:szCs w:val="18"/>
      </w:rPr>
      <w:t>4rbed5f</w:t>
    </w:r>
  </w:p>
  <w:p w14:paraId="31F0E350" w14:textId="0FCA0DB9" w:rsidR="00B3681A" w:rsidRPr="00046485" w:rsidRDefault="00EB2C65" w:rsidP="00EB2C65">
    <w:pPr>
      <w:pStyle w:val="Zpat"/>
      <w:spacing w:line="276" w:lineRule="auto"/>
      <w:rPr>
        <w:sz w:val="20"/>
        <w:szCs w:val="20"/>
      </w:rPr>
    </w:pPr>
    <w:r w:rsidRPr="00F819EA">
      <w:rPr>
        <w:sz w:val="18"/>
        <w:szCs w:val="18"/>
      </w:rPr>
      <w:t>Staňkov č.p. 83, 378 06 Staňkov</w:t>
    </w:r>
    <w:r w:rsidRPr="00B75C45">
      <w:rPr>
        <w:sz w:val="18"/>
        <w:szCs w:val="18"/>
      </w:rPr>
      <w:tab/>
      <w:t xml:space="preserve">       </w:t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</w:r>
    <w:r w:rsidRPr="00B75C45">
      <w:rPr>
        <w:sz w:val="18"/>
        <w:szCs w:val="18"/>
      </w:rPr>
      <w:tab/>
      <w:t xml:space="preserve">    </w:t>
    </w:r>
    <w:r>
      <w:rPr>
        <w:sz w:val="18"/>
        <w:szCs w:val="18"/>
      </w:rPr>
      <w:tab/>
      <w:t xml:space="preserve">       </w:t>
    </w:r>
    <w:r w:rsidRPr="00B75C45">
      <w:rPr>
        <w:sz w:val="18"/>
        <w:szCs w:val="18"/>
      </w:rPr>
      <w:t xml:space="preserve">tel.: +420 </w:t>
    </w:r>
    <w:r w:rsidRPr="00B16A3B">
      <w:rPr>
        <w:sz w:val="18"/>
        <w:szCs w:val="18"/>
      </w:rPr>
      <w:t>384 797 242</w:t>
    </w:r>
    <w:r w:rsidRPr="00B75C45">
      <w:rPr>
        <w:sz w:val="18"/>
        <w:szCs w:val="18"/>
      </w:rPr>
      <w:t xml:space="preserve">; </w:t>
    </w:r>
    <w:r w:rsidRPr="00B16A3B">
      <w:rPr>
        <w:sz w:val="18"/>
        <w:szCs w:val="18"/>
      </w:rPr>
      <w:t>urad@obecstankov.cz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4DD034" w14:textId="77777777" w:rsidR="005C4365" w:rsidRDefault="005C4365">
      <w:pPr>
        <w:spacing w:before="0" w:after="0" w:line="240" w:lineRule="auto"/>
      </w:pPr>
      <w:r>
        <w:separator/>
      </w:r>
    </w:p>
    <w:p w14:paraId="33393448" w14:textId="77777777" w:rsidR="005C4365" w:rsidRDefault="005C4365"/>
  </w:footnote>
  <w:footnote w:type="continuationSeparator" w:id="0">
    <w:p w14:paraId="328B875B" w14:textId="77777777" w:rsidR="005C4365" w:rsidRDefault="005C4365">
      <w:pPr>
        <w:spacing w:before="0" w:after="0" w:line="240" w:lineRule="auto"/>
      </w:pPr>
      <w:r>
        <w:continuationSeparator/>
      </w:r>
    </w:p>
    <w:p w14:paraId="2DD47A0A" w14:textId="77777777" w:rsidR="005C4365" w:rsidRDefault="005C4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357"/>
    </w:tblGrid>
    <w:tr w:rsidR="00EB2C65" w14:paraId="17909CD1" w14:textId="77777777" w:rsidTr="00C33FA3">
      <w:trPr>
        <w:trHeight w:val="983"/>
      </w:trPr>
      <w:tc>
        <w:tcPr>
          <w:tcW w:w="5524" w:type="dxa"/>
          <w:vAlign w:val="center"/>
        </w:tcPr>
        <w:p w14:paraId="22462977" w14:textId="77777777" w:rsidR="00EB2C65" w:rsidRPr="00F819EA" w:rsidRDefault="00EB2C65" w:rsidP="00EB2C65">
          <w:pPr>
            <w:pStyle w:val="Zhlav"/>
            <w:rPr>
              <w:rFonts w:cs="Arial (Základní text)"/>
              <w:b/>
              <w:color w:val="002060"/>
              <w:w w:val="90"/>
              <w:sz w:val="40"/>
              <w:szCs w:val="40"/>
            </w:rPr>
          </w:pPr>
          <w:r w:rsidRPr="00F819EA">
            <w:rPr>
              <w:rFonts w:cs="Arial (Základní text)"/>
              <w:b/>
              <w:noProof/>
              <w:color w:val="002060"/>
              <w:w w:val="90"/>
              <w:sz w:val="40"/>
              <w:szCs w:val="40"/>
            </w:rPr>
            <w:drawing>
              <wp:anchor distT="0" distB="0" distL="114300" distR="114300" simplePos="0" relativeHeight="251659264" behindDoc="0" locked="0" layoutInCell="1" allowOverlap="1" wp14:anchorId="21DCBD04" wp14:editId="2C4C1A0C">
                <wp:simplePos x="0" y="0"/>
                <wp:positionH relativeFrom="column">
                  <wp:posOffset>-636270</wp:posOffset>
                </wp:positionH>
                <wp:positionV relativeFrom="paragraph">
                  <wp:posOffset>-22225</wp:posOffset>
                </wp:positionV>
                <wp:extent cx="523240" cy="586740"/>
                <wp:effectExtent l="0" t="0" r="0" b="0"/>
                <wp:wrapSquare wrapText="bothSides"/>
                <wp:docPr id="720876027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876027" name="Obrázek 720876027"/>
                        <pic:cNvPicPr/>
                      </pic:nvPicPr>
                      <pic:blipFill rotWithShape="1">
                        <a:blip r:embed="rId1"/>
                        <a:srcRect l="6999" t="1" r="5557" b="53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240" cy="5867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819EA">
            <w:rPr>
              <w:rFonts w:cs="Arial (Základní text)"/>
              <w:b/>
              <w:color w:val="002060"/>
              <w:w w:val="90"/>
              <w:sz w:val="40"/>
              <w:szCs w:val="40"/>
            </w:rPr>
            <w:t xml:space="preserve">Obec </w:t>
          </w:r>
        </w:p>
        <w:p w14:paraId="78B18827" w14:textId="77777777" w:rsidR="00EB2C65" w:rsidRDefault="00EB2C65" w:rsidP="00EB2C65">
          <w:pPr>
            <w:pStyle w:val="Zhlav"/>
            <w:rPr>
              <w:rFonts w:cstheme="minorHAnsi"/>
              <w:b/>
              <w:sz w:val="16"/>
              <w:szCs w:val="16"/>
            </w:rPr>
          </w:pPr>
          <w:r w:rsidRPr="00F819EA">
            <w:rPr>
              <w:rFonts w:cs="Arial (Základní text)"/>
              <w:b/>
              <w:color w:val="009E49" w:themeColor="accent5"/>
              <w:w w:val="90"/>
              <w:sz w:val="40"/>
              <w:szCs w:val="40"/>
            </w:rPr>
            <w:t>Staňkov</w:t>
          </w:r>
        </w:p>
      </w:tc>
      <w:tc>
        <w:tcPr>
          <w:tcW w:w="4357" w:type="dxa"/>
        </w:tcPr>
        <w:p w14:paraId="4DC13CC6" w14:textId="77777777" w:rsidR="00EB2C65" w:rsidRPr="00546545" w:rsidRDefault="00EB2C65" w:rsidP="00EB2C65">
          <w:pPr>
            <w:pStyle w:val="Zhlav"/>
            <w:jc w:val="right"/>
          </w:pPr>
          <w:r w:rsidRPr="00546545">
            <w:rPr>
              <w:rFonts w:cstheme="minorHAnsi"/>
              <w:b/>
              <w:sz w:val="16"/>
              <w:szCs w:val="16"/>
            </w:rPr>
            <w:t xml:space="preserve">Obec </w:t>
          </w:r>
          <w:r>
            <w:rPr>
              <w:rFonts w:cstheme="minorHAnsi"/>
              <w:b/>
              <w:sz w:val="16"/>
              <w:szCs w:val="16"/>
            </w:rPr>
            <w:t>Staňkov</w:t>
          </w:r>
        </w:p>
        <w:p w14:paraId="09455478" w14:textId="77777777" w:rsidR="00EB2C65" w:rsidRDefault="00EB2C65" w:rsidP="00EB2C65">
          <w:pPr>
            <w:pStyle w:val="Zhlav"/>
            <w:jc w:val="right"/>
            <w:rPr>
              <w:rFonts w:cstheme="minorHAnsi"/>
              <w:sz w:val="16"/>
              <w:szCs w:val="16"/>
            </w:rPr>
          </w:pPr>
          <w:r w:rsidRPr="00546545">
            <w:rPr>
              <w:rFonts w:cstheme="minorHAnsi"/>
              <w:sz w:val="16"/>
              <w:szCs w:val="16"/>
            </w:rPr>
            <w:t xml:space="preserve">    </w:t>
          </w:r>
          <w:r w:rsidRPr="00F819EA">
            <w:rPr>
              <w:rFonts w:cstheme="minorHAnsi"/>
              <w:sz w:val="16"/>
              <w:szCs w:val="16"/>
            </w:rPr>
            <w:t>Staňkov</w:t>
          </w:r>
          <w:r w:rsidRPr="00546545">
            <w:rPr>
              <w:rFonts w:cstheme="minorHAnsi"/>
              <w:sz w:val="16"/>
              <w:szCs w:val="16"/>
            </w:rPr>
            <w:t xml:space="preserve"> </w:t>
          </w:r>
          <w:r w:rsidRPr="00F819EA">
            <w:rPr>
              <w:rFonts w:cstheme="minorHAnsi"/>
              <w:sz w:val="16"/>
              <w:szCs w:val="16"/>
            </w:rPr>
            <w:t>č.p. 83, 378</w:t>
          </w:r>
          <w:r>
            <w:rPr>
              <w:rFonts w:cstheme="minorHAnsi"/>
              <w:sz w:val="16"/>
              <w:szCs w:val="16"/>
            </w:rPr>
            <w:t xml:space="preserve"> </w:t>
          </w:r>
          <w:r w:rsidRPr="00F819EA">
            <w:rPr>
              <w:rFonts w:cstheme="minorHAnsi"/>
              <w:sz w:val="16"/>
              <w:szCs w:val="16"/>
            </w:rPr>
            <w:t>06 Staňkov</w:t>
          </w:r>
        </w:p>
        <w:p w14:paraId="43C63F95" w14:textId="77777777" w:rsidR="00EB2C65" w:rsidRDefault="00EB2C65" w:rsidP="00EB2C65">
          <w:pPr>
            <w:pStyle w:val="Zhlav"/>
            <w:jc w:val="right"/>
            <w:rPr>
              <w:rFonts w:cstheme="minorHAnsi"/>
              <w:sz w:val="16"/>
              <w:szCs w:val="16"/>
            </w:rPr>
          </w:pPr>
          <w:bookmarkStart w:id="0" w:name="_Hlk535399068"/>
          <w:r>
            <w:rPr>
              <w:rFonts w:cstheme="minorHAnsi"/>
              <w:sz w:val="16"/>
              <w:szCs w:val="16"/>
            </w:rPr>
            <w:t xml:space="preserve">IČ: </w:t>
          </w:r>
          <w:bookmarkEnd w:id="0"/>
          <w:r w:rsidRPr="00F819EA">
            <w:rPr>
              <w:rFonts w:cstheme="minorHAnsi"/>
              <w:sz w:val="16"/>
              <w:szCs w:val="16"/>
            </w:rPr>
            <w:t>00666530</w:t>
          </w:r>
        </w:p>
        <w:p w14:paraId="2782159E" w14:textId="77777777" w:rsidR="00EB2C65" w:rsidRPr="00546545" w:rsidRDefault="00EB2C65" w:rsidP="00EB2C65">
          <w:pPr>
            <w:pStyle w:val="Zhlav"/>
            <w:jc w:val="right"/>
            <w:rPr>
              <w:rFonts w:cstheme="minorHAnsi"/>
              <w:sz w:val="16"/>
              <w:szCs w:val="16"/>
            </w:rPr>
          </w:pPr>
          <w:r w:rsidRPr="00546545">
            <w:rPr>
              <w:rFonts w:cstheme="minorHAnsi"/>
              <w:sz w:val="16"/>
              <w:szCs w:val="16"/>
            </w:rPr>
            <w:t xml:space="preserve">ID-DS: </w:t>
          </w:r>
          <w:r w:rsidRPr="00F819EA">
            <w:rPr>
              <w:rFonts w:cstheme="minorHAnsi"/>
              <w:sz w:val="16"/>
              <w:szCs w:val="16"/>
            </w:rPr>
            <w:t>4rbed5f</w:t>
          </w:r>
        </w:p>
        <w:p w14:paraId="448403BF" w14:textId="77777777" w:rsidR="00EB2C65" w:rsidRDefault="00EB2C65" w:rsidP="00EB2C65">
          <w:pPr>
            <w:pStyle w:val="Zhlav"/>
            <w:jc w:val="right"/>
            <w:rPr>
              <w:rFonts w:cstheme="minorHAnsi"/>
              <w:b/>
              <w:sz w:val="16"/>
              <w:szCs w:val="16"/>
            </w:rPr>
          </w:pPr>
          <w:r w:rsidRPr="00546545">
            <w:rPr>
              <w:rFonts w:cstheme="minorHAnsi"/>
              <w:sz w:val="16"/>
              <w:szCs w:val="16"/>
            </w:rPr>
            <w:t>tel.: +420</w:t>
          </w:r>
          <w:r>
            <w:rPr>
              <w:rFonts w:cstheme="minorHAnsi"/>
              <w:sz w:val="16"/>
              <w:szCs w:val="16"/>
            </w:rPr>
            <w:t> </w:t>
          </w:r>
          <w:r w:rsidRPr="00F819EA">
            <w:rPr>
              <w:rFonts w:cstheme="minorHAnsi"/>
              <w:sz w:val="16"/>
              <w:szCs w:val="16"/>
            </w:rPr>
            <w:t>384</w:t>
          </w:r>
          <w:r>
            <w:rPr>
              <w:rFonts w:cstheme="minorHAnsi"/>
              <w:sz w:val="16"/>
              <w:szCs w:val="16"/>
            </w:rPr>
            <w:t> </w:t>
          </w:r>
          <w:r w:rsidRPr="00F819EA">
            <w:rPr>
              <w:rFonts w:cstheme="minorHAnsi"/>
              <w:sz w:val="16"/>
              <w:szCs w:val="16"/>
            </w:rPr>
            <w:t>797</w:t>
          </w:r>
          <w:r>
            <w:rPr>
              <w:rFonts w:cstheme="minorHAnsi"/>
              <w:sz w:val="16"/>
              <w:szCs w:val="16"/>
            </w:rPr>
            <w:t xml:space="preserve"> </w:t>
          </w:r>
          <w:r w:rsidRPr="00F819EA">
            <w:rPr>
              <w:rFonts w:cstheme="minorHAnsi"/>
              <w:sz w:val="16"/>
              <w:szCs w:val="16"/>
            </w:rPr>
            <w:t>242</w:t>
          </w:r>
          <w:r w:rsidRPr="00546545">
            <w:rPr>
              <w:rFonts w:cstheme="minorHAnsi"/>
              <w:sz w:val="16"/>
              <w:szCs w:val="16"/>
            </w:rPr>
            <w:t xml:space="preserve">; </w:t>
          </w:r>
          <w:r w:rsidRPr="00F819EA">
            <w:rPr>
              <w:rFonts w:cstheme="minorHAnsi"/>
              <w:sz w:val="16"/>
              <w:szCs w:val="16"/>
            </w:rPr>
            <w:t>urad@obecstankov.cz</w:t>
          </w:r>
        </w:p>
      </w:tc>
    </w:tr>
  </w:tbl>
  <w:p w14:paraId="64FEC9D0" w14:textId="4D1BF1C3" w:rsidR="00B3681A" w:rsidRPr="00F026F1" w:rsidRDefault="00B3681A" w:rsidP="00F026F1">
    <w:pPr>
      <w:pStyle w:val="Zhlav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C4B5103"/>
    <w:multiLevelType w:val="hybridMultilevel"/>
    <w:tmpl w:val="AD0AC416"/>
    <w:lvl w:ilvl="0" w:tplc="1A6C1D10">
      <w:start w:val="1"/>
      <w:numFmt w:val="decimal"/>
      <w:pStyle w:val="slovanseznam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96FC3"/>
    <w:multiLevelType w:val="hybridMultilevel"/>
    <w:tmpl w:val="F4364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228A9"/>
    <w:multiLevelType w:val="hybridMultilevel"/>
    <w:tmpl w:val="3124B906"/>
    <w:lvl w:ilvl="0" w:tplc="23C6BF86">
      <w:start w:val="37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61C5D"/>
    <w:multiLevelType w:val="hybridMultilevel"/>
    <w:tmpl w:val="9F4A8688"/>
    <w:lvl w:ilvl="0" w:tplc="ABE84DA8">
      <w:start w:val="1"/>
      <w:numFmt w:val="bullet"/>
      <w:pStyle w:val="Seznamsodrkami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62421">
    <w:abstractNumId w:val="1"/>
  </w:num>
  <w:num w:numId="2" w16cid:durableId="2120752519">
    <w:abstractNumId w:val="5"/>
  </w:num>
  <w:num w:numId="3" w16cid:durableId="1406611589">
    <w:abstractNumId w:val="0"/>
  </w:num>
  <w:num w:numId="4" w16cid:durableId="1007367287">
    <w:abstractNumId w:val="7"/>
  </w:num>
  <w:num w:numId="5" w16cid:durableId="1454014344">
    <w:abstractNumId w:val="6"/>
  </w:num>
  <w:num w:numId="6" w16cid:durableId="1771312213">
    <w:abstractNumId w:val="8"/>
  </w:num>
  <w:num w:numId="7" w16cid:durableId="454106488">
    <w:abstractNumId w:val="3"/>
  </w:num>
  <w:num w:numId="8" w16cid:durableId="137846173">
    <w:abstractNumId w:val="10"/>
  </w:num>
  <w:num w:numId="9" w16cid:durableId="1447700982">
    <w:abstractNumId w:val="2"/>
  </w:num>
  <w:num w:numId="10" w16cid:durableId="1147471682">
    <w:abstractNumId w:val="9"/>
  </w:num>
  <w:num w:numId="11" w16cid:durableId="180191628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D8"/>
    <w:rsid w:val="0000092F"/>
    <w:rsid w:val="00046485"/>
    <w:rsid w:val="0006195B"/>
    <w:rsid w:val="0006330C"/>
    <w:rsid w:val="00063971"/>
    <w:rsid w:val="0008423D"/>
    <w:rsid w:val="00092762"/>
    <w:rsid w:val="000A03BB"/>
    <w:rsid w:val="000A2F6F"/>
    <w:rsid w:val="000F3FE9"/>
    <w:rsid w:val="001033B9"/>
    <w:rsid w:val="00126A1D"/>
    <w:rsid w:val="00131E4F"/>
    <w:rsid w:val="00141446"/>
    <w:rsid w:val="00143710"/>
    <w:rsid w:val="00154511"/>
    <w:rsid w:val="00175A40"/>
    <w:rsid w:val="0018549D"/>
    <w:rsid w:val="001876CA"/>
    <w:rsid w:val="001876F0"/>
    <w:rsid w:val="00190589"/>
    <w:rsid w:val="001A6B3A"/>
    <w:rsid w:val="001C57BA"/>
    <w:rsid w:val="001E3749"/>
    <w:rsid w:val="0021264E"/>
    <w:rsid w:val="00225564"/>
    <w:rsid w:val="00230995"/>
    <w:rsid w:val="0023603B"/>
    <w:rsid w:val="00237D21"/>
    <w:rsid w:val="0024731D"/>
    <w:rsid w:val="00260CAA"/>
    <w:rsid w:val="002B48D0"/>
    <w:rsid w:val="002C3ECE"/>
    <w:rsid w:val="002E13F9"/>
    <w:rsid w:val="002E1CF4"/>
    <w:rsid w:val="00312922"/>
    <w:rsid w:val="003177FE"/>
    <w:rsid w:val="00322360"/>
    <w:rsid w:val="003269D1"/>
    <w:rsid w:val="003317B7"/>
    <w:rsid w:val="0033202E"/>
    <w:rsid w:val="00342FFE"/>
    <w:rsid w:val="00352649"/>
    <w:rsid w:val="003873A1"/>
    <w:rsid w:val="00387920"/>
    <w:rsid w:val="003A3B40"/>
    <w:rsid w:val="003A7003"/>
    <w:rsid w:val="003B254A"/>
    <w:rsid w:val="003B3F78"/>
    <w:rsid w:val="003B5779"/>
    <w:rsid w:val="003C23B5"/>
    <w:rsid w:val="003D2127"/>
    <w:rsid w:val="003D599D"/>
    <w:rsid w:val="003E3115"/>
    <w:rsid w:val="0041430F"/>
    <w:rsid w:val="00423F92"/>
    <w:rsid w:val="004332C8"/>
    <w:rsid w:val="00444188"/>
    <w:rsid w:val="00481577"/>
    <w:rsid w:val="00497F19"/>
    <w:rsid w:val="004A22BC"/>
    <w:rsid w:val="004A7D34"/>
    <w:rsid w:val="004C315C"/>
    <w:rsid w:val="004F0A04"/>
    <w:rsid w:val="00500F18"/>
    <w:rsid w:val="005043C6"/>
    <w:rsid w:val="005177B1"/>
    <w:rsid w:val="00546545"/>
    <w:rsid w:val="00556218"/>
    <w:rsid w:val="00577FAB"/>
    <w:rsid w:val="00585228"/>
    <w:rsid w:val="005C4365"/>
    <w:rsid w:val="005C5F79"/>
    <w:rsid w:val="005D016A"/>
    <w:rsid w:val="005D71E2"/>
    <w:rsid w:val="005E4237"/>
    <w:rsid w:val="00602A77"/>
    <w:rsid w:val="006451E0"/>
    <w:rsid w:val="006500D2"/>
    <w:rsid w:val="006C1286"/>
    <w:rsid w:val="006D228A"/>
    <w:rsid w:val="006E6384"/>
    <w:rsid w:val="007720E7"/>
    <w:rsid w:val="00781DD8"/>
    <w:rsid w:val="0078695C"/>
    <w:rsid w:val="00792634"/>
    <w:rsid w:val="007A6821"/>
    <w:rsid w:val="007A6A29"/>
    <w:rsid w:val="007B28B7"/>
    <w:rsid w:val="007B39E0"/>
    <w:rsid w:val="007B63C0"/>
    <w:rsid w:val="007C09B4"/>
    <w:rsid w:val="007C7744"/>
    <w:rsid w:val="007F115F"/>
    <w:rsid w:val="0080374A"/>
    <w:rsid w:val="00834399"/>
    <w:rsid w:val="00864088"/>
    <w:rsid w:val="00867619"/>
    <w:rsid w:val="008B2397"/>
    <w:rsid w:val="008C0454"/>
    <w:rsid w:val="008C7F02"/>
    <w:rsid w:val="008D4270"/>
    <w:rsid w:val="008E1A9F"/>
    <w:rsid w:val="008E4366"/>
    <w:rsid w:val="008E7F49"/>
    <w:rsid w:val="008F5C96"/>
    <w:rsid w:val="009275BC"/>
    <w:rsid w:val="00934C87"/>
    <w:rsid w:val="00956DB7"/>
    <w:rsid w:val="0097203B"/>
    <w:rsid w:val="009720FF"/>
    <w:rsid w:val="009C2304"/>
    <w:rsid w:val="009C4294"/>
    <w:rsid w:val="009D1B83"/>
    <w:rsid w:val="009E75DD"/>
    <w:rsid w:val="00A02202"/>
    <w:rsid w:val="00A1072C"/>
    <w:rsid w:val="00A25138"/>
    <w:rsid w:val="00A46E09"/>
    <w:rsid w:val="00A65199"/>
    <w:rsid w:val="00A7460A"/>
    <w:rsid w:val="00A85AF7"/>
    <w:rsid w:val="00A921D0"/>
    <w:rsid w:val="00A933D7"/>
    <w:rsid w:val="00AA016D"/>
    <w:rsid w:val="00AE0E52"/>
    <w:rsid w:val="00AF6771"/>
    <w:rsid w:val="00B31CD6"/>
    <w:rsid w:val="00B3681A"/>
    <w:rsid w:val="00B6660E"/>
    <w:rsid w:val="00B70FAE"/>
    <w:rsid w:val="00B86B53"/>
    <w:rsid w:val="00B916A6"/>
    <w:rsid w:val="00B97C8E"/>
    <w:rsid w:val="00BC4B8D"/>
    <w:rsid w:val="00BD2D34"/>
    <w:rsid w:val="00BE62C3"/>
    <w:rsid w:val="00C164F2"/>
    <w:rsid w:val="00C23C8D"/>
    <w:rsid w:val="00C445A5"/>
    <w:rsid w:val="00C6367D"/>
    <w:rsid w:val="00C65F5C"/>
    <w:rsid w:val="00C66FCC"/>
    <w:rsid w:val="00C86675"/>
    <w:rsid w:val="00CB37CD"/>
    <w:rsid w:val="00CB7AB8"/>
    <w:rsid w:val="00D11AE9"/>
    <w:rsid w:val="00D400AD"/>
    <w:rsid w:val="00D46442"/>
    <w:rsid w:val="00D76A88"/>
    <w:rsid w:val="00DC032A"/>
    <w:rsid w:val="00DE2588"/>
    <w:rsid w:val="00DE5260"/>
    <w:rsid w:val="00DF24D3"/>
    <w:rsid w:val="00E0166D"/>
    <w:rsid w:val="00E040D7"/>
    <w:rsid w:val="00E17A53"/>
    <w:rsid w:val="00E5745C"/>
    <w:rsid w:val="00E773DD"/>
    <w:rsid w:val="00EB2C65"/>
    <w:rsid w:val="00EC5D9E"/>
    <w:rsid w:val="00EC65BA"/>
    <w:rsid w:val="00ED1EB1"/>
    <w:rsid w:val="00ED3944"/>
    <w:rsid w:val="00ED42FA"/>
    <w:rsid w:val="00F026F1"/>
    <w:rsid w:val="00FA0955"/>
    <w:rsid w:val="00FE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BDBFAC"/>
  <w15:chartTrackingRefBased/>
  <w15:docId w15:val="{E11D3ED9-1A40-D14D-8FE7-89C2A3A6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cs-CZ" w:eastAsia="ja-JP" w:bidi="cs-CZ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6CA"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after="200" w:line="240" w:lineRule="auto"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after="240" w:line="240" w:lineRule="auto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Tabulkaseznamu3zvraznn1">
    <w:name w:val="List Table 3 Accent 1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Nzev">
    <w:name w:val="Title"/>
    <w:basedOn w:val="Normln"/>
    <w:next w:val="Normln"/>
    <w:link w:val="NzevChar"/>
    <w:uiPriority w:val="10"/>
    <w:semiHidden/>
    <w:unhideWhenUsed/>
    <w:qFormat/>
    <w:pPr>
      <w:spacing w:before="0" w:after="0" w:line="240" w:lineRule="auto"/>
      <w:contextualSpacing/>
    </w:pPr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character" w:customStyle="1" w:styleId="NzevChar">
    <w:name w:val="Název Char"/>
    <w:basedOn w:val="Standardnpsmoodstavce"/>
    <w:link w:val="Nzev"/>
    <w:uiPriority w:val="10"/>
    <w:semiHidden/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Seznamsodrkami">
    <w:name w:val="List Bullet"/>
    <w:basedOn w:val="Normln"/>
    <w:uiPriority w:val="31"/>
    <w:qFormat/>
    <w:pPr>
      <w:numPr>
        <w:numId w:val="8"/>
      </w:numPr>
      <w:contextualSpacing/>
    </w:pPr>
  </w:style>
  <w:style w:type="paragraph" w:styleId="Zhlav">
    <w:name w:val="header"/>
    <w:basedOn w:val="Normln"/>
    <w:link w:val="ZhlavChar"/>
    <w:unhideWhenUsed/>
    <w:pPr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F98723" w:themeColor="accent2"/>
      <w:sz w:val="3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sinessPaper">
    <w:name w:val="Business Paper"/>
    <w:basedOn w:val="Normlntabulka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PodnadpisChar">
    <w:name w:val="Podnadpis Char"/>
    <w:basedOn w:val="Standardnpsmoodstavce"/>
    <w:link w:val="Podnadpis"/>
    <w:uiPriority w:val="11"/>
    <w:semiHidden/>
    <w:rPr>
      <w:rFonts w:eastAsiaTheme="minorEastAsia"/>
      <w:caps/>
      <w:sz w:val="40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styleId="Zdraznnjemn">
    <w:name w:val="Subtle Emphasis"/>
    <w:basedOn w:val="Standardnpsmoodstavce"/>
    <w:uiPriority w:val="19"/>
    <w:semiHidden/>
    <w:unhideWhenUsed/>
    <w:qFormat/>
    <w:rPr>
      <w:i/>
      <w:iCs/>
      <w:color w:val="0072C6" w:themeColor="accent1"/>
    </w:rPr>
  </w:style>
  <w:style w:type="character" w:styleId="Zdraznn">
    <w:name w:val="Emphasis"/>
    <w:basedOn w:val="Standardnpsmoodstavce"/>
    <w:uiPriority w:val="20"/>
    <w:semiHidden/>
    <w:unhideWhenUsed/>
    <w:qFormat/>
    <w:rPr>
      <w:i/>
      <w:iCs/>
      <w:color w:val="F98723" w:themeColor="accent2"/>
    </w:rPr>
  </w:style>
  <w:style w:type="character" w:styleId="Zdraznnintenzivn">
    <w:name w:val="Intense Emphasis"/>
    <w:basedOn w:val="Standardnpsmoodstavce"/>
    <w:uiPriority w:val="21"/>
    <w:semiHidden/>
    <w:unhideWhenUsed/>
    <w:qFormat/>
    <w:rPr>
      <w:b/>
      <w:i/>
      <w:iCs/>
      <w:color w:val="F98723" w:themeColor="accent2"/>
    </w:rPr>
  </w:style>
  <w:style w:type="character" w:styleId="Siln">
    <w:name w:val="Strong"/>
    <w:basedOn w:val="Standardnpsmoodstavce"/>
    <w:uiPriority w:val="22"/>
    <w:semiHidden/>
    <w:unhideWhenUsed/>
    <w:qFormat/>
    <w:rPr>
      <w:b/>
      <w:bCs/>
      <w:color w:val="0072C6" w:themeColor="accent1"/>
    </w:rPr>
  </w:style>
  <w:style w:type="character" w:styleId="Odkazjemn">
    <w:name w:val="Subtle Reference"/>
    <w:basedOn w:val="Standardnpsmoodstavce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Odkazintenzivn">
    <w:name w:val="Intense Reference"/>
    <w:basedOn w:val="Standardnpsmoodstavce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Nzevknihy">
    <w:name w:val="Book Title"/>
    <w:basedOn w:val="Standardnpsmoodstavce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styleId="Zpat">
    <w:name w:val="footer"/>
    <w:basedOn w:val="Normln"/>
    <w:link w:val="Zpat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ZpatChar">
    <w:name w:val="Zápatí Char"/>
    <w:basedOn w:val="Standardnpsmoodstavce"/>
    <w:link w:val="Zpat"/>
    <w:uiPriority w:val="99"/>
    <w:rPr>
      <w:color w:val="FFFFFF" w:themeColor="background1"/>
      <w:shd w:val="clear" w:color="auto" w:fill="0072C6" w:themeFill="accent1"/>
    </w:rPr>
  </w:style>
  <w:style w:type="paragraph" w:styleId="Citt">
    <w:name w:val="Quote"/>
    <w:basedOn w:val="Normln"/>
    <w:next w:val="Normln"/>
    <w:link w:val="CittChar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CittChar">
    <w:name w:val="Citát Char"/>
    <w:basedOn w:val="Standardnpsmoodstavce"/>
    <w:link w:val="Citt"/>
    <w:uiPriority w:val="29"/>
    <w:rPr>
      <w:rFonts w:asciiTheme="majorHAnsi" w:hAnsiTheme="majorHAnsi"/>
      <w:i/>
      <w:iCs/>
      <w:color w:val="0072C6" w:themeColor="accent1"/>
      <w:sz w:val="40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Pr>
      <w:rFonts w:asciiTheme="majorHAnsi" w:hAnsiTheme="majorHAnsi"/>
      <w:i/>
      <w:iCs/>
      <w:color w:val="F98723" w:themeColor="accent2"/>
      <w:sz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slovanseznam">
    <w:name w:val="List Number"/>
    <w:basedOn w:val="Normln"/>
    <w:uiPriority w:val="32"/>
    <w:qFormat/>
    <w:pPr>
      <w:numPr>
        <w:numId w:val="7"/>
      </w:numPr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character" w:customStyle="1" w:styleId="WW8Num12z0">
    <w:name w:val="WW8Num12z0"/>
    <w:rsid w:val="00781DD8"/>
    <w:rPr>
      <w:rFonts w:ascii="Symbol" w:hAnsi="Symbol"/>
    </w:rPr>
  </w:style>
  <w:style w:type="character" w:styleId="Hypertextovodkaz">
    <w:name w:val="Hyperlink"/>
    <w:rsid w:val="00781DD8"/>
    <w:rPr>
      <w:color w:val="0000FF"/>
      <w:u w:val="single"/>
    </w:rPr>
  </w:style>
  <w:style w:type="paragraph" w:styleId="Odstavecseseznamem">
    <w:name w:val="List Paragraph"/>
    <w:basedOn w:val="Normln"/>
    <w:uiPriority w:val="34"/>
    <w:unhideWhenUsed/>
    <w:qFormat/>
    <w:rsid w:val="00B86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86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amilrucky%201/Library/Containers/com.microsoft.Word/Data/Library/Application%20Support/Microsoft/Office/16.0/DTS/cs-CZ%7b3C9A9513-A058-9149-9D53-99794767C6B0%7d/%7bBB27D871-C3C2-A141-A092-17FF78BC8FF6%7dtf10002076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{BB27D871-C3C2-A141-A092-17FF78BC8FF6}tf10002076.dotx</Template>
  <TotalTime>380</TotalTime>
  <Pages>1</Pages>
  <Words>76</Words>
  <Characters>422</Characters>
  <Application>Microsoft Office Word</Application>
  <DocSecurity>0</DocSecurity>
  <Lines>38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KRYCÍ LIST NABÍDKY</vt:lpstr>
      <vt:lpstr/>
    </vt:vector>
  </TitlesOfParts>
  <Manager/>
  <Company/>
  <LinksUpToDate>false</LinksUpToDate>
  <CharactersWithSpaces>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/>
  <cp:keywords/>
  <dc:description/>
  <cp:lastModifiedBy>Kamil Rucký</cp:lastModifiedBy>
  <cp:revision>134</cp:revision>
  <dcterms:created xsi:type="dcterms:W3CDTF">2019-06-13T08:58:00Z</dcterms:created>
  <dcterms:modified xsi:type="dcterms:W3CDTF">2026-10-05T10:21:00Z</dcterms:modified>
  <cp:category/>
</cp:coreProperties>
</file>